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E4A2C" w14:textId="77777777" w:rsidR="00900CE3" w:rsidRDefault="00000000">
      <w:pPr>
        <w:widowControl/>
        <w:jc w:val="left"/>
        <w:rPr>
          <w:rFonts w:ascii="方正黑体_GBK" w:eastAsia="方正黑体_GBK" w:hAnsi="方正黑体_GBK" w:cs="方正黑体_GBK" w:hint="eastAsia"/>
          <w:bCs/>
          <w:color w:val="00000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bCs/>
          <w:color w:val="000000"/>
          <w:sz w:val="32"/>
          <w:szCs w:val="32"/>
        </w:rPr>
        <w:t>附件一</w:t>
      </w:r>
    </w:p>
    <w:p w14:paraId="15D9A8D6" w14:textId="77777777" w:rsidR="00900CE3" w:rsidRDefault="00000000">
      <w:pPr>
        <w:widowControl/>
        <w:spacing w:line="520" w:lineRule="exact"/>
        <w:jc w:val="center"/>
        <w:rPr>
          <w:rFonts w:ascii="方正小标宋_GBK" w:eastAsia="方正小标宋_GBK" w:hAnsi="方正小标宋_GBK" w:cs="方正小标宋_GBK" w:hint="eastAsia"/>
          <w:bCs/>
          <w:color w:val="00000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color w:val="000000"/>
          <w:sz w:val="44"/>
          <w:szCs w:val="44"/>
        </w:rPr>
        <w:t>零散井资源点位信息汇总表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42"/>
        <w:gridCol w:w="2168"/>
        <w:gridCol w:w="3374"/>
        <w:gridCol w:w="2884"/>
      </w:tblGrid>
      <w:tr w:rsidR="00900CE3" w:rsidRPr="00194EB6" w14:paraId="0F49CD1B" w14:textId="77777777">
        <w:trPr>
          <w:trHeight w:val="5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B8CF4" w14:textId="7777777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AD888" w14:textId="5CEC9DEE" w:rsidR="00900CE3" w:rsidRPr="00194EB6" w:rsidRDefault="00194EB6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/>
                <w:color w:val="000000"/>
                <w:kern w:val="0"/>
                <w:sz w:val="28"/>
                <w:szCs w:val="28"/>
                <w:lang w:bidi="ar"/>
              </w:rPr>
              <w:t>零散井资源点</w:t>
            </w:r>
            <w:r w:rsidR="00000000"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名称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D5FAF" w14:textId="7777777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地理位置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F59D6" w14:textId="7777777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预估日产量</w:t>
            </w:r>
          </w:p>
          <w:p w14:paraId="125BEFFE" w14:textId="73C1A9F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（万</w:t>
            </w:r>
            <w:r w:rsidR="00194EB6" w:rsidRPr="00194EB6">
              <w:rPr>
                <w:rFonts w:ascii="方正仿宋_GBK" w:eastAsia="方正仿宋_GBK" w:hAnsi="微软雅黑" w:cs="微软雅黑" w:hint="eastAsia"/>
                <w:color w:val="000000"/>
                <w:kern w:val="0"/>
                <w:sz w:val="28"/>
                <w:szCs w:val="28"/>
                <w:lang w:bidi="ar"/>
              </w:rPr>
              <w:t>立</w:t>
            </w:r>
            <w:r w:rsidR="00194EB6" w:rsidRPr="00194EB6">
              <w:rPr>
                <w:rFonts w:ascii="方正仿宋_GBK" w:eastAsia="方正仿宋_GBK" w:hAnsi="___WRD_EMBED_SUB_63" w:cs="___WRD_EMBED_SUB_63" w:hint="eastAsia"/>
                <w:color w:val="000000"/>
                <w:kern w:val="0"/>
                <w:sz w:val="28"/>
                <w:szCs w:val="28"/>
                <w:lang w:bidi="ar"/>
              </w:rPr>
              <w:t>方</w:t>
            </w:r>
            <w:r w:rsidR="00194EB6" w:rsidRPr="00194EB6">
              <w:rPr>
                <w:rFonts w:ascii="方正仿宋_GBK" w:eastAsia="方正仿宋_GBK" w:hAnsi="微软雅黑" w:cs="微软雅黑" w:hint="eastAsia"/>
                <w:color w:val="000000"/>
                <w:kern w:val="0"/>
                <w:sz w:val="28"/>
                <w:szCs w:val="28"/>
                <w:lang w:bidi="ar"/>
              </w:rPr>
              <w:t>米</w:t>
            </w: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）</w:t>
            </w:r>
          </w:p>
        </w:tc>
      </w:tr>
      <w:tr w:rsidR="00900CE3" w:rsidRPr="00194EB6" w14:paraId="5F2AD5B1" w14:textId="77777777">
        <w:trPr>
          <w:trHeight w:val="5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BB3C8" w14:textId="7777777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D40D05" w14:textId="7777777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彭页3平台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067D1" w14:textId="77777777" w:rsidR="00900CE3" w:rsidRPr="00194EB6" w:rsidRDefault="00000000">
            <w:pPr>
              <w:widowControl/>
              <w:jc w:val="left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重庆市彭水苗族土家族自治县桑柘镇白泥村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5BBB92" w14:textId="7777777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0.5</w:t>
            </w:r>
          </w:p>
        </w:tc>
      </w:tr>
      <w:tr w:rsidR="00900CE3" w:rsidRPr="00194EB6" w14:paraId="25CDCB4F" w14:textId="77777777">
        <w:trPr>
          <w:trHeight w:val="5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0D347" w14:textId="7777777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50EED6" w14:textId="7777777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丁页8井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A4046" w14:textId="77777777" w:rsidR="00900CE3" w:rsidRPr="00194EB6" w:rsidRDefault="00000000">
            <w:pPr>
              <w:widowControl/>
              <w:jc w:val="left"/>
              <w:textAlignment w:val="center"/>
              <w:rPr>
                <w:rFonts w:ascii="方正仿宋_GBK" w:eastAsia="方正仿宋_GBK" w:hAnsi="仿宋_GB2312" w:cs="仿宋_GB2312" w:hint="eastAsia"/>
                <w:color w:val="303133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303133"/>
                <w:kern w:val="0"/>
                <w:sz w:val="28"/>
                <w:szCs w:val="28"/>
                <w:lang w:bidi="ar"/>
              </w:rPr>
              <w:t>重庆市市辖区綦江区东溪镇上榜村 7 组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FD601A" w14:textId="7777777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0.2</w:t>
            </w:r>
          </w:p>
        </w:tc>
      </w:tr>
      <w:tr w:rsidR="00900CE3" w:rsidRPr="00194EB6" w14:paraId="6C75C999" w14:textId="77777777">
        <w:trPr>
          <w:trHeight w:val="5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DCD9C" w14:textId="7777777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97D42A" w14:textId="7777777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彭页5平台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BB72C" w14:textId="77777777" w:rsidR="00900CE3" w:rsidRPr="00194EB6" w:rsidRDefault="00000000">
            <w:pPr>
              <w:widowControl/>
              <w:jc w:val="left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重庆市彭水苗族土家族自治县新田镇新场村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F48014" w14:textId="7777777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0.5</w:t>
            </w:r>
          </w:p>
        </w:tc>
      </w:tr>
      <w:tr w:rsidR="00900CE3" w:rsidRPr="00194EB6" w14:paraId="558ACA57" w14:textId="77777777">
        <w:trPr>
          <w:trHeight w:val="5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2FF41" w14:textId="7777777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AD2A01" w14:textId="7777777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新页1井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E7297" w14:textId="77777777" w:rsidR="00900CE3" w:rsidRPr="00194EB6" w:rsidRDefault="00000000">
            <w:pPr>
              <w:widowControl/>
              <w:jc w:val="left"/>
              <w:textAlignment w:val="center"/>
              <w:rPr>
                <w:rFonts w:ascii="方正仿宋_GBK" w:eastAsia="方正仿宋_GBK" w:hAnsi="仿宋_GB2312" w:cs="仿宋_GB2312" w:hint="eastAsia"/>
                <w:color w:val="303133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303133"/>
                <w:kern w:val="0"/>
                <w:sz w:val="28"/>
                <w:szCs w:val="28"/>
                <w:lang w:bidi="ar"/>
              </w:rPr>
              <w:t>重庆市市辖区綦江区南桐镇金龙村2组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2EB0E3" w14:textId="7777777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45</w:t>
            </w:r>
          </w:p>
        </w:tc>
      </w:tr>
      <w:tr w:rsidR="00900CE3" w:rsidRPr="00194EB6" w14:paraId="7448A3F0" w14:textId="77777777">
        <w:trPr>
          <w:trHeight w:val="5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E12E8" w14:textId="7777777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73DD99" w14:textId="7777777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丁页4井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75E13" w14:textId="77777777" w:rsidR="00900CE3" w:rsidRPr="00194EB6" w:rsidRDefault="00000000">
            <w:pPr>
              <w:widowControl/>
              <w:jc w:val="left"/>
              <w:textAlignment w:val="center"/>
              <w:rPr>
                <w:rFonts w:ascii="方正仿宋_GBK" w:eastAsia="方正仿宋_GBK" w:hAnsi="仿宋_GB2312" w:cs="仿宋_GB2312" w:hint="eastAsia"/>
                <w:color w:val="303133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303133"/>
                <w:kern w:val="0"/>
                <w:sz w:val="28"/>
                <w:szCs w:val="28"/>
                <w:lang w:bidi="ar"/>
              </w:rPr>
              <w:t>重庆市市辖区綦江区东溪镇三台村4组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8CE3CD" w14:textId="7777777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</w:tr>
      <w:tr w:rsidR="00900CE3" w:rsidRPr="00194EB6" w14:paraId="21E773BB" w14:textId="77777777">
        <w:trPr>
          <w:trHeight w:val="5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EA7C5" w14:textId="7777777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B32010" w14:textId="7777777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涪页8井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E7675" w14:textId="77777777" w:rsidR="00900CE3" w:rsidRPr="00194EB6" w:rsidRDefault="00000000">
            <w:pPr>
              <w:widowControl/>
              <w:jc w:val="left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重庆市梁平县紫照乡桂香村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610FFA" w14:textId="7777777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0.18</w:t>
            </w:r>
          </w:p>
        </w:tc>
      </w:tr>
      <w:tr w:rsidR="00900CE3" w:rsidRPr="00194EB6" w14:paraId="15E40AA5" w14:textId="77777777">
        <w:trPr>
          <w:trHeight w:val="5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C5FD5" w14:textId="7777777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B53169" w14:textId="7777777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兴页10HF平台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F4B51" w14:textId="77777777" w:rsidR="00900CE3" w:rsidRPr="00194EB6" w:rsidRDefault="00000000">
            <w:pPr>
              <w:widowControl/>
              <w:jc w:val="left"/>
              <w:textAlignment w:val="center"/>
              <w:rPr>
                <w:rFonts w:ascii="方正仿宋_GBK" w:eastAsia="方正仿宋_GBK" w:hAnsi="仿宋_GB2312" w:cs="仿宋_GB2312" w:hint="eastAsia"/>
                <w:color w:val="303133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303133"/>
                <w:kern w:val="0"/>
                <w:sz w:val="28"/>
                <w:szCs w:val="28"/>
                <w:lang w:bidi="ar"/>
              </w:rPr>
              <w:t>重庆市忠县官坝镇固国村4组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173D33" w14:textId="7777777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1.3</w:t>
            </w:r>
          </w:p>
        </w:tc>
      </w:tr>
      <w:tr w:rsidR="00900CE3" w:rsidRPr="00194EB6" w14:paraId="3236447E" w14:textId="77777777">
        <w:trPr>
          <w:trHeight w:val="5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5FF29" w14:textId="7777777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4DD7FC" w14:textId="7777777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泰页1HF平台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4E9E4" w14:textId="77777777" w:rsidR="00900CE3" w:rsidRPr="00194EB6" w:rsidRDefault="00000000">
            <w:pPr>
              <w:widowControl/>
              <w:jc w:val="left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重庆市丰都县仁沙镇陶家坪2组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2610FF" w14:textId="7777777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0.1</w:t>
            </w:r>
          </w:p>
        </w:tc>
      </w:tr>
      <w:tr w:rsidR="00900CE3" w:rsidRPr="00194EB6" w14:paraId="3C6E2A52" w14:textId="77777777">
        <w:trPr>
          <w:trHeight w:val="5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8CFAE" w14:textId="7777777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3EECCC" w14:textId="7777777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焦页105#平台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20844" w14:textId="77777777" w:rsidR="00900CE3" w:rsidRPr="00194EB6" w:rsidRDefault="00000000">
            <w:pPr>
              <w:widowControl/>
              <w:jc w:val="left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重庆市涪陵区白涛镇高峰村1组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EB1A1F" w14:textId="7777777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0.7</w:t>
            </w:r>
          </w:p>
        </w:tc>
      </w:tr>
      <w:tr w:rsidR="00900CE3" w:rsidRPr="00194EB6" w14:paraId="694BBD0A" w14:textId="77777777">
        <w:trPr>
          <w:trHeight w:val="5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886A0" w14:textId="7777777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38D7EF" w14:textId="7777777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白涛站放空气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260FD" w14:textId="77777777" w:rsidR="00900CE3" w:rsidRPr="00194EB6" w:rsidRDefault="00000000">
            <w:pPr>
              <w:widowControl/>
              <w:jc w:val="left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重庆市涪陵区白涛街道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E79364" w14:textId="7777777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0.1</w:t>
            </w:r>
          </w:p>
        </w:tc>
      </w:tr>
      <w:tr w:rsidR="00900CE3" w:rsidRPr="00194EB6" w14:paraId="5F15F4A3" w14:textId="77777777">
        <w:trPr>
          <w:trHeight w:val="5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ABC23" w14:textId="7777777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596EAD" w14:textId="7777777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永页26井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22CE5" w14:textId="77777777" w:rsidR="00900CE3" w:rsidRPr="00194EB6" w:rsidRDefault="00000000">
            <w:pPr>
              <w:widowControl/>
              <w:jc w:val="left"/>
              <w:textAlignment w:val="center"/>
              <w:rPr>
                <w:rFonts w:ascii="方正仿宋_GBK" w:eastAsia="方正仿宋_GBK" w:hAnsi="仿宋_GB2312" w:cs="仿宋_GB2312" w:hint="eastAsia"/>
                <w:color w:val="303133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303133"/>
                <w:kern w:val="0"/>
                <w:sz w:val="28"/>
                <w:szCs w:val="28"/>
                <w:lang w:bidi="ar"/>
              </w:rPr>
              <w:t>重庆市市辖区大足区邮亭镇新红村5组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4E35F3" w14:textId="7777777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 w:rsidR="00900CE3" w:rsidRPr="00194EB6" w14:paraId="5C67E72E" w14:textId="77777777">
        <w:trPr>
          <w:trHeight w:val="5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642E0" w14:textId="7777777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09CA26" w14:textId="7777777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永页37平台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3B195" w14:textId="77777777" w:rsidR="00900CE3" w:rsidRPr="00194EB6" w:rsidRDefault="00000000">
            <w:pPr>
              <w:widowControl/>
              <w:jc w:val="left"/>
              <w:textAlignment w:val="center"/>
              <w:rPr>
                <w:rFonts w:ascii="方正仿宋_GBK" w:eastAsia="方正仿宋_GBK" w:hAnsi="仿宋_GB2312" w:cs="仿宋_GB2312" w:hint="eastAsia"/>
                <w:color w:val="303133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303133"/>
                <w:kern w:val="0"/>
                <w:sz w:val="28"/>
                <w:szCs w:val="28"/>
                <w:lang w:bidi="ar"/>
              </w:rPr>
              <w:t>重庆市市辖区大足区邮亭镇新利村 2 组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285802" w14:textId="77777777" w:rsidR="00900CE3" w:rsidRPr="00194EB6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仿宋_GB2312" w:cs="仿宋_GB2312" w:hint="eastAsia"/>
                <w:color w:val="000000"/>
                <w:sz w:val="28"/>
                <w:szCs w:val="28"/>
              </w:rPr>
            </w:pPr>
            <w:r w:rsidRPr="00194EB6">
              <w:rPr>
                <w:rFonts w:ascii="方正仿宋_GBK" w:eastAsia="方正仿宋_GBK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</w:tr>
    </w:tbl>
    <w:p w14:paraId="1E268482" w14:textId="77777777" w:rsidR="00900CE3" w:rsidRDefault="00000000">
      <w:pPr>
        <w:widowControl/>
        <w:tabs>
          <w:tab w:val="left" w:pos="204"/>
        </w:tabs>
        <w:spacing w:line="520" w:lineRule="exact"/>
        <w:jc w:val="left"/>
        <w:rPr>
          <w:rFonts w:ascii="方正小标宋_GBK" w:eastAsia="方正小标宋_GBK" w:hAnsi="方正小标宋_GBK" w:cs="方正小标宋_GBK" w:hint="eastAsia"/>
          <w:bCs/>
          <w:color w:val="00000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color w:val="000000"/>
          <w:sz w:val="44"/>
          <w:szCs w:val="44"/>
        </w:rPr>
        <w:tab/>
      </w:r>
    </w:p>
    <w:p w14:paraId="27E70A62" w14:textId="77777777" w:rsidR="00900CE3" w:rsidRDefault="00900CE3">
      <w:pPr>
        <w:widowControl/>
        <w:tabs>
          <w:tab w:val="left" w:pos="204"/>
        </w:tabs>
        <w:spacing w:line="520" w:lineRule="exact"/>
        <w:jc w:val="left"/>
        <w:rPr>
          <w:rFonts w:ascii="方正小标宋_GBK" w:eastAsia="方正小标宋_GBK" w:hAnsi="方正小标宋_GBK" w:cs="方正小标宋_GBK" w:hint="eastAsia"/>
          <w:bCs/>
          <w:color w:val="000000"/>
          <w:sz w:val="44"/>
          <w:szCs w:val="44"/>
        </w:rPr>
      </w:pPr>
    </w:p>
    <w:p w14:paraId="240B1597" w14:textId="77777777" w:rsidR="00900CE3" w:rsidRDefault="00900CE3">
      <w:pPr>
        <w:widowControl/>
        <w:tabs>
          <w:tab w:val="left" w:pos="204"/>
        </w:tabs>
        <w:spacing w:line="520" w:lineRule="exact"/>
        <w:jc w:val="left"/>
        <w:rPr>
          <w:rFonts w:ascii="方正小标宋_GBK" w:eastAsia="方正小标宋_GBK" w:hAnsi="方正小标宋_GBK" w:cs="方正小标宋_GBK" w:hint="eastAsia"/>
          <w:bCs/>
          <w:color w:val="000000"/>
          <w:sz w:val="44"/>
          <w:szCs w:val="44"/>
        </w:rPr>
      </w:pPr>
    </w:p>
    <w:p w14:paraId="11FAFE9E" w14:textId="77777777" w:rsidR="00900CE3" w:rsidRDefault="00900CE3">
      <w:pPr>
        <w:spacing w:line="560" w:lineRule="exact"/>
        <w:ind w:firstLineChars="200" w:firstLine="640"/>
        <w:rPr>
          <w:rFonts w:ascii="方正仿宋_GBK" w:eastAsia="方正仿宋_GBK" w:hAnsi="方正仿宋_GBK" w:cs="方正仿宋_GBK" w:hint="eastAsia"/>
          <w:sz w:val="32"/>
          <w:szCs w:val="32"/>
        </w:rPr>
      </w:pPr>
    </w:p>
    <w:sectPr w:rsidR="00900CE3">
      <w:pgSz w:w="11906" w:h="16838"/>
      <w:pgMar w:top="2098" w:right="1474" w:bottom="1984" w:left="158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D17FF" w14:textId="77777777" w:rsidR="00BD4039" w:rsidRDefault="00BD4039" w:rsidP="00194EB6">
      <w:r>
        <w:separator/>
      </w:r>
    </w:p>
  </w:endnote>
  <w:endnote w:type="continuationSeparator" w:id="0">
    <w:p w14:paraId="6E41E853" w14:textId="77777777" w:rsidR="00BD4039" w:rsidRDefault="00BD4039" w:rsidP="00194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16DB2F68-AD8C-4055-9323-16DC3920F764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7C7CC173-9820-4480-A511-78737DDFDFBE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19E8975F-5010-4D95-BF60-C0F7F00BA775}"/>
  </w:font>
  <w:font w:name="仿宋_GB2312"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___WRD_EMBED_SUB_63">
    <w:charset w:val="86"/>
    <w:family w:val="auto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677D8" w14:textId="77777777" w:rsidR="00BD4039" w:rsidRDefault="00BD4039" w:rsidP="00194EB6">
      <w:r>
        <w:separator/>
      </w:r>
    </w:p>
  </w:footnote>
  <w:footnote w:type="continuationSeparator" w:id="0">
    <w:p w14:paraId="60D6CE9C" w14:textId="77777777" w:rsidR="00BD4039" w:rsidRDefault="00BD4039" w:rsidP="00194E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attachedTemplate r:id="rId1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A381800"/>
    <w:rsid w:val="0004582A"/>
    <w:rsid w:val="001439D6"/>
    <w:rsid w:val="00194EB6"/>
    <w:rsid w:val="00900CE3"/>
    <w:rsid w:val="00BD4039"/>
    <w:rsid w:val="00F467E4"/>
    <w:rsid w:val="04D7051F"/>
    <w:rsid w:val="09E11605"/>
    <w:rsid w:val="0DAD04C7"/>
    <w:rsid w:val="19073D1E"/>
    <w:rsid w:val="19606626"/>
    <w:rsid w:val="1A381800"/>
    <w:rsid w:val="27331FD6"/>
    <w:rsid w:val="27CD7819"/>
    <w:rsid w:val="387827D6"/>
    <w:rsid w:val="3D886D75"/>
    <w:rsid w:val="400B0E8D"/>
    <w:rsid w:val="4673154E"/>
    <w:rsid w:val="52576992"/>
    <w:rsid w:val="5474189A"/>
    <w:rsid w:val="61615D18"/>
    <w:rsid w:val="674440FF"/>
    <w:rsid w:val="72365667"/>
    <w:rsid w:val="7CDD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467FED"/>
  <w15:docId w15:val="{2F6928F0-E836-46E9-AAA4-BE9F61C26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194EB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194EB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194E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194EB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ra\AppData\Roaming\kingsoft\office6\templates\docerresourceshop\ugc\template\483225822139\70be86a25455c363c03ddc867b5f80fd23c9bca7\483225822139.docx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39db5ade-c650-4b86-aa53-67fe613874c6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1B74D085</paraID>
      <start>9</start>
      <end>10</end>
      <status>modified</status>
      <modifiedWord>—</modifiedWord>
      <trackRevisions>false</trackRevisions>
    </reviewItem>
    <reviewItem>
      <errorID>b184a7c4-9396-4279-be76-480cd6d71471</errorID>
      <errorWord>兴页</errorWord>
      <group>L1_Word</group>
      <groupName>字词问题</groupName>
      <ability>L2_Typo</ability>
      <abilityName>字词错误</abilityName>
      <candidateList>
        <item>兴业</item>
      </candidateList>
      <explain/>
      <paraID> B4F6161</paraID>
      <start>0</start>
      <end>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BA45CEE-A6BE-44B4-A760-A67809947089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483225822139</Template>
  <TotalTime>3</TotalTime>
  <Pages>2</Pages>
  <Words>197</Words>
  <Characters>217</Characters>
  <Application>Microsoft Office Word</Application>
  <DocSecurity>0</DocSecurity>
  <Lines>36</Lines>
  <Paragraphs>59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lorraine</dc:creator>
  <cp:lastModifiedBy>Ryhan H</cp:lastModifiedBy>
  <cp:revision>2</cp:revision>
  <dcterms:created xsi:type="dcterms:W3CDTF">2026-08-05T00:51:00Z</dcterms:created>
  <dcterms:modified xsi:type="dcterms:W3CDTF">2026-08-11T09:50:00Z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DF5EB5A3D94E46A88D312208C93AA0C7_11</vt:lpwstr>
  </property>
  <property fmtid="{D5CDD505-2E9C-101B-9397-08002B2CF9AE}" pid="4" name="KSOTemplateDocerSaveRecord">
    <vt:lpwstr>eyJoZGlkIjoiMjZmNTZkZTM1ODg3NzRlMjllNzE1MTY2MTk4ODRjZTEiLCJ1c2VySWQiOiIxMTIyMTA2MDM5In0=</vt:lpwstr>
  </property>
</Properties>
</file>